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47" w:rsidRPr="006F082A" w:rsidRDefault="00D81E47" w:rsidP="00906163">
      <w:pPr>
        <w:tabs>
          <w:tab w:val="left" w:pos="4065"/>
        </w:tabs>
        <w:spacing w:before="240" w:after="0" w:line="240" w:lineRule="auto"/>
        <w:jc w:val="right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F082A"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Załącznik Nr 1 do Regulaminu Konkursu</w:t>
      </w:r>
      <w:r w:rsidRPr="006F082A">
        <w:rPr>
          <w:rFonts w:ascii="Times New Roman" w:hAnsi="Times New Roman"/>
          <w:i/>
          <w:iCs/>
        </w:rPr>
        <w:t xml:space="preserve">                                         „MOJE DRZEWO – MOJA OPOWIEŚĆ”</w:t>
      </w:r>
    </w:p>
    <w:p w:rsidR="00D81E47" w:rsidRDefault="00D81E47" w:rsidP="00906163">
      <w:pPr>
        <w:spacing w:line="276" w:lineRule="auto"/>
        <w:rPr>
          <w:rFonts w:ascii="Times New Roman" w:hAnsi="Times New Roman"/>
          <w:i/>
          <w:iCs/>
          <w:sz w:val="18"/>
          <w:szCs w:val="18"/>
        </w:rPr>
      </w:pPr>
    </w:p>
    <w:p w:rsidR="00D81E47" w:rsidRPr="006F082A" w:rsidRDefault="00D81E47" w:rsidP="00906163">
      <w:pPr>
        <w:spacing w:line="276" w:lineRule="auto"/>
        <w:rPr>
          <w:rFonts w:ascii="Times New Roman" w:hAnsi="Times New Roman"/>
          <w:i/>
          <w:iCs/>
          <w:sz w:val="18"/>
          <w:szCs w:val="18"/>
        </w:rPr>
      </w:pPr>
    </w:p>
    <w:p w:rsidR="00D81E47" w:rsidRPr="00E129CE" w:rsidRDefault="00D81E47" w:rsidP="006815A2">
      <w:pPr>
        <w:tabs>
          <w:tab w:val="left" w:pos="4065"/>
        </w:tabs>
        <w:spacing w:before="24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29CE">
        <w:rPr>
          <w:rFonts w:ascii="Times New Roman" w:hAnsi="Times New Roman"/>
          <w:b/>
          <w:bCs/>
          <w:sz w:val="26"/>
          <w:szCs w:val="26"/>
        </w:rPr>
        <w:t>KARTA ZGŁOSZENIA UCZESTNIKA</w:t>
      </w:r>
    </w:p>
    <w:p w:rsidR="00D81E47" w:rsidRPr="00E129CE" w:rsidRDefault="00D81E47" w:rsidP="00537823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29CE">
        <w:rPr>
          <w:rFonts w:ascii="Times New Roman" w:hAnsi="Times New Roman"/>
          <w:b/>
          <w:bCs/>
          <w:sz w:val="26"/>
          <w:szCs w:val="26"/>
        </w:rPr>
        <w:t>KONKURSU FOTOGRAFICZNEGO</w:t>
      </w:r>
    </w:p>
    <w:p w:rsidR="00D81E47" w:rsidRDefault="00D81E47" w:rsidP="00537823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29CE">
        <w:rPr>
          <w:rFonts w:ascii="Times New Roman" w:hAnsi="Times New Roman"/>
          <w:b/>
          <w:bCs/>
          <w:sz w:val="26"/>
          <w:szCs w:val="26"/>
        </w:rPr>
        <w:t xml:space="preserve">pn. </w:t>
      </w:r>
      <w:r w:rsidRPr="00491275">
        <w:rPr>
          <w:rFonts w:ascii="Times New Roman" w:hAnsi="Times New Roman"/>
          <w:b/>
          <w:bCs/>
          <w:sz w:val="26"/>
          <w:szCs w:val="26"/>
        </w:rPr>
        <w:t>„</w:t>
      </w:r>
      <w:r>
        <w:rPr>
          <w:rFonts w:ascii="Times New Roman" w:hAnsi="Times New Roman"/>
          <w:b/>
          <w:bCs/>
          <w:sz w:val="26"/>
          <w:szCs w:val="26"/>
        </w:rPr>
        <w:t>MOJE DRZEWO - MOJA OPOWIEŚĆ</w:t>
      </w:r>
      <w:r w:rsidRPr="00491275">
        <w:rPr>
          <w:rFonts w:ascii="Times New Roman" w:hAnsi="Times New Roman"/>
          <w:b/>
          <w:bCs/>
          <w:sz w:val="26"/>
          <w:szCs w:val="26"/>
        </w:rPr>
        <w:t>”</w:t>
      </w:r>
    </w:p>
    <w:p w:rsidR="00D81E47" w:rsidRPr="00E129CE" w:rsidRDefault="00D81E47" w:rsidP="00537823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81E47" w:rsidRPr="00C53412" w:rsidRDefault="00D81E47" w:rsidP="003C1DAA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Times New Roman" w:hAnsi="Times New Roman"/>
          <w:sz w:val="24"/>
          <w:szCs w:val="24"/>
        </w:rPr>
      </w:pPr>
      <w:r w:rsidRPr="00C53412">
        <w:rPr>
          <w:rFonts w:ascii="Times New Roman" w:hAnsi="Times New Roman"/>
          <w:sz w:val="24"/>
          <w:szCs w:val="24"/>
        </w:rPr>
        <w:t>Imię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41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412">
        <w:rPr>
          <w:rFonts w:ascii="Times New Roman" w:hAnsi="Times New Roman"/>
          <w:sz w:val="24"/>
          <w:szCs w:val="24"/>
        </w:rPr>
        <w:t>nazwisko</w:t>
      </w:r>
      <w:r>
        <w:rPr>
          <w:rFonts w:ascii="Times New Roman" w:hAnsi="Times New Roman"/>
          <w:sz w:val="24"/>
          <w:szCs w:val="24"/>
        </w:rPr>
        <w:t xml:space="preserve"> uczestnika</w:t>
      </w:r>
      <w:r w:rsidRPr="00C53412">
        <w:rPr>
          <w:rFonts w:ascii="Times New Roman" w:hAnsi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……...</w:t>
      </w:r>
    </w:p>
    <w:p w:rsidR="00D81E47" w:rsidRDefault="00D81E47" w:rsidP="003C1DAA">
      <w:pPr>
        <w:pStyle w:val="ListParagraph"/>
        <w:numPr>
          <w:ilvl w:val="0"/>
          <w:numId w:val="1"/>
        </w:numPr>
        <w:spacing w:before="360" w:after="240" w:line="360" w:lineRule="auto"/>
        <w:rPr>
          <w:rFonts w:ascii="Times New Roman" w:hAnsi="Times New Roman"/>
          <w:sz w:val="24"/>
          <w:szCs w:val="24"/>
        </w:rPr>
      </w:pPr>
      <w:r w:rsidRPr="00C53412">
        <w:rPr>
          <w:rFonts w:ascii="Times New Roman" w:hAnsi="Times New Roman"/>
          <w:sz w:val="24"/>
          <w:szCs w:val="24"/>
        </w:rPr>
        <w:t>Adres zamieszkania 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………..</w:t>
      </w:r>
    </w:p>
    <w:p w:rsidR="00D81E47" w:rsidRPr="00C53412" w:rsidRDefault="00D81E47" w:rsidP="003C1DAA">
      <w:pPr>
        <w:pStyle w:val="ListParagraph"/>
        <w:numPr>
          <w:ilvl w:val="0"/>
          <w:numId w:val="1"/>
        </w:numPr>
        <w:spacing w:before="360"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</w:p>
    <w:p w:rsidR="00D81E47" w:rsidRPr="00C53412" w:rsidRDefault="00D81E47" w:rsidP="003C1DAA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Wiek</w:t>
      </w:r>
      <w:r w:rsidRPr="00C53412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</w:t>
      </w:r>
    </w:p>
    <w:p w:rsidR="00D81E47" w:rsidRPr="00C53412" w:rsidRDefault="00D81E47" w:rsidP="003C1DAA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Times New Roman" w:hAnsi="Times New Roman"/>
          <w:sz w:val="24"/>
          <w:szCs w:val="24"/>
        </w:rPr>
      </w:pPr>
      <w:r w:rsidRPr="00C53412">
        <w:rPr>
          <w:rFonts w:ascii="Times New Roman" w:hAnsi="Times New Roman"/>
          <w:sz w:val="24"/>
          <w:szCs w:val="24"/>
        </w:rPr>
        <w:t>Kontakt tel.. 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 w:rsidR="00D81E47" w:rsidRDefault="00D81E47" w:rsidP="003C1DAA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Zgłaszam</w:t>
      </w:r>
      <w:r w:rsidRPr="00C53412">
        <w:rPr>
          <w:rFonts w:ascii="Times New Roman" w:hAnsi="Times New Roman"/>
          <w:sz w:val="24"/>
          <w:szCs w:val="24"/>
        </w:rPr>
        <w:t xml:space="preserve"> do konkursu</w:t>
      </w:r>
      <w:r>
        <w:rPr>
          <w:rFonts w:ascii="Times New Roman" w:hAnsi="Times New Roman"/>
          <w:sz w:val="24"/>
          <w:szCs w:val="24"/>
        </w:rPr>
        <w:t xml:space="preserve"> ……………………..…(ilość drzew oraz ilość zdjęć).</w:t>
      </w:r>
    </w:p>
    <w:p w:rsidR="00D81E47" w:rsidRDefault="00D81E47" w:rsidP="003C1DAA">
      <w:pPr>
        <w:pStyle w:val="ListParagraph"/>
        <w:spacing w:before="240" w:after="240" w:line="360" w:lineRule="auto"/>
        <w:ind w:left="360"/>
        <w:rPr>
          <w:rFonts w:ascii="Times New Roman" w:hAnsi="Times New Roman"/>
          <w:sz w:val="24"/>
          <w:szCs w:val="24"/>
        </w:rPr>
      </w:pPr>
    </w:p>
    <w:p w:rsidR="00D81E47" w:rsidRDefault="00D81E47" w:rsidP="00B44FD5">
      <w:pPr>
        <w:pStyle w:val="ListParagraph"/>
        <w:numPr>
          <w:ilvl w:val="0"/>
          <w:numId w:val="1"/>
        </w:numPr>
        <w:tabs>
          <w:tab w:val="left" w:pos="720"/>
        </w:tabs>
        <w:spacing w:before="240" w:after="36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906163">
        <w:rPr>
          <w:rFonts w:ascii="Times New Roman" w:hAnsi="Times New Roman"/>
          <w:sz w:val="24"/>
          <w:szCs w:val="24"/>
        </w:rPr>
        <w:t xml:space="preserve">Miejsce na </w:t>
      </w:r>
      <w:r w:rsidRPr="00906163">
        <w:rPr>
          <w:rFonts w:ascii="Times New Roman" w:hAnsi="Times New Roman"/>
        </w:rPr>
        <w:t>opis drzewa</w:t>
      </w:r>
      <w:r>
        <w:rPr>
          <w:rFonts w:ascii="Times New Roman" w:hAnsi="Times New Roman"/>
        </w:rPr>
        <w:t xml:space="preserve"> – opowieść o nim, wraz ze wskazaniem jego lokalizacji.</w:t>
      </w:r>
    </w:p>
    <w:p w:rsidR="00D81E47" w:rsidRDefault="00D81E47" w:rsidP="00B44FD5">
      <w:pPr>
        <w:pStyle w:val="ListParagraph"/>
        <w:tabs>
          <w:tab w:val="left" w:pos="720"/>
        </w:tabs>
        <w:spacing w:before="240" w:after="360"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1E47" w:rsidRPr="00906163" w:rsidRDefault="00D81E47" w:rsidP="004F4F24">
      <w:pPr>
        <w:pStyle w:val="ListParagraph"/>
        <w:tabs>
          <w:tab w:val="left" w:pos="720"/>
        </w:tabs>
        <w:spacing w:before="240" w:after="360"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1E47" w:rsidRPr="00906163" w:rsidRDefault="00D81E47" w:rsidP="00B44FD5">
      <w:pPr>
        <w:pStyle w:val="ListParagraph"/>
        <w:tabs>
          <w:tab w:val="left" w:pos="720"/>
        </w:tabs>
        <w:spacing w:before="240" w:after="360" w:line="360" w:lineRule="auto"/>
        <w:ind w:left="357"/>
        <w:rPr>
          <w:rFonts w:ascii="Times New Roman" w:hAnsi="Times New Roman"/>
          <w:sz w:val="24"/>
          <w:szCs w:val="24"/>
        </w:rPr>
      </w:pPr>
    </w:p>
    <w:p w:rsidR="00D81E47" w:rsidRPr="004F4F24" w:rsidRDefault="00D81E47" w:rsidP="004F4F24">
      <w:pPr>
        <w:tabs>
          <w:tab w:val="left" w:pos="4065"/>
        </w:tabs>
        <w:spacing w:before="240" w:after="0" w:line="240" w:lineRule="auto"/>
        <w:ind w:left="360"/>
        <w:jc w:val="both"/>
        <w:rPr>
          <w:rFonts w:ascii="Times New Roman" w:hAnsi="Times New Roman"/>
        </w:rPr>
      </w:pPr>
      <w:r w:rsidRPr="00F64E2A">
        <w:rPr>
          <w:rFonts w:ascii="Times New Roman" w:hAnsi="Times New Roman"/>
        </w:rPr>
        <w:t>8.Wymagane zgody i oświadczenia:</w:t>
      </w:r>
    </w:p>
    <w:p w:rsidR="00D81E47" w:rsidRPr="004F4F24" w:rsidRDefault="00D81E47" w:rsidP="004F4F24">
      <w:pPr>
        <w:tabs>
          <w:tab w:val="left" w:pos="4065"/>
        </w:tabs>
        <w:spacing w:before="120" w:after="120" w:line="271" w:lineRule="auto"/>
        <w:jc w:val="both"/>
        <w:rPr>
          <w:rFonts w:ascii="Times New Roman" w:hAnsi="Times New Roman"/>
          <w:i/>
          <w:iCs/>
        </w:rPr>
      </w:pPr>
      <w:r w:rsidRPr="004F4F24">
        <w:rPr>
          <w:rFonts w:ascii="Times New Roman" w:hAnsi="Times New Roman"/>
          <w:bCs/>
          <w:iCs/>
        </w:rPr>
        <w:t xml:space="preserve">1. </w:t>
      </w:r>
      <w:r w:rsidRPr="004F4F24">
        <w:rPr>
          <w:rFonts w:ascii="Times New Roman" w:hAnsi="Times New Roman"/>
          <w:b/>
          <w:bCs/>
          <w:iCs/>
        </w:rPr>
        <w:t>Oświadczam</w:t>
      </w:r>
      <w:r>
        <w:rPr>
          <w:rFonts w:ascii="Times New Roman" w:hAnsi="Times New Roman"/>
          <w:i/>
          <w:iCs/>
        </w:rPr>
        <w:t>, że jestem autorem/</w:t>
      </w:r>
      <w:r w:rsidRPr="00F11DE3">
        <w:rPr>
          <w:rFonts w:ascii="Times New Roman" w:hAnsi="Times New Roman"/>
          <w:i/>
          <w:iCs/>
        </w:rPr>
        <w:t>zgłoszona przeze mnie osoba niepełnoletnia jest autorem* wszystkich zdjęć zgłoszonych do Konkursu, a podane przeze mnie dane są zgodne ze stanem faktycznym.</w:t>
      </w:r>
    </w:p>
    <w:p w:rsidR="00D81E47" w:rsidRDefault="00D81E47" w:rsidP="004F4F24">
      <w:pPr>
        <w:spacing w:before="120" w:after="120" w:line="271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i/>
          <w:iCs/>
        </w:rPr>
        <w:t xml:space="preserve">2. </w:t>
      </w:r>
      <w:r w:rsidRPr="004F4F24">
        <w:rPr>
          <w:rFonts w:ascii="Times New Roman" w:hAnsi="Times New Roman"/>
          <w:b/>
          <w:i/>
          <w:iCs/>
        </w:rPr>
        <w:t>Wyrażam zgodę</w:t>
      </w:r>
      <w:r w:rsidRPr="00F64E2A">
        <w:rPr>
          <w:rFonts w:ascii="Times New Roman" w:hAnsi="Times New Roman"/>
          <w:i/>
          <w:iCs/>
        </w:rPr>
        <w:t xml:space="preserve"> na mój udział/</w:t>
      </w:r>
      <w:r>
        <w:rPr>
          <w:rFonts w:ascii="Times New Roman" w:hAnsi="Times New Roman"/>
          <w:i/>
          <w:iCs/>
        </w:rPr>
        <w:t>udział</w:t>
      </w:r>
      <w:r w:rsidRPr="00F64E2A">
        <w:rPr>
          <w:rFonts w:ascii="Times New Roman" w:hAnsi="Times New Roman"/>
          <w:i/>
          <w:iCs/>
        </w:rPr>
        <w:t xml:space="preserve"> mojego</w:t>
      </w:r>
      <w:r>
        <w:rPr>
          <w:rFonts w:ascii="Times New Roman" w:hAnsi="Times New Roman"/>
          <w:i/>
          <w:iCs/>
        </w:rPr>
        <w:t xml:space="preserve"> niepełnoletniego</w:t>
      </w:r>
      <w:r w:rsidRPr="00F64E2A">
        <w:rPr>
          <w:rFonts w:ascii="Times New Roman" w:hAnsi="Times New Roman"/>
          <w:i/>
          <w:iCs/>
        </w:rPr>
        <w:t xml:space="preserve"> dziecka/podopiecznego* </w:t>
      </w:r>
      <w:r>
        <w:rPr>
          <w:rFonts w:ascii="Times New Roman" w:hAnsi="Times New Roman"/>
          <w:i/>
          <w:iCs/>
        </w:rPr>
        <w:t xml:space="preserve">                                      </w:t>
      </w:r>
      <w:r w:rsidRPr="00F64E2A">
        <w:rPr>
          <w:rFonts w:ascii="Times New Roman" w:hAnsi="Times New Roman"/>
          <w:i/>
          <w:iCs/>
        </w:rPr>
        <w:t xml:space="preserve">w ekologicznym konkursie fotograficznym pt. </w:t>
      </w:r>
      <w:r w:rsidRPr="00F64E2A">
        <w:rPr>
          <w:rFonts w:ascii="Times New Roman" w:hAnsi="Times New Roman"/>
          <w:b/>
          <w:bCs/>
          <w:i/>
          <w:iCs/>
        </w:rPr>
        <w:t>„MOJE DRZEWO – MOJA OPOWIEŚĆ</w:t>
      </w:r>
      <w:r w:rsidRPr="00F64E2A">
        <w:rPr>
          <w:rFonts w:ascii="Times New Roman" w:hAnsi="Times New Roman"/>
          <w:b/>
          <w:i/>
          <w:iCs/>
        </w:rPr>
        <w:t>"</w:t>
      </w:r>
      <w:r w:rsidRPr="00F64E2A">
        <w:rPr>
          <w:rFonts w:ascii="Times New Roman" w:hAnsi="Times New Roman"/>
          <w:b/>
          <w:bCs/>
          <w:i/>
          <w:iCs/>
        </w:rPr>
        <w:t xml:space="preserve"> </w:t>
      </w:r>
    </w:p>
    <w:p w:rsidR="00D81E47" w:rsidRDefault="00D81E47" w:rsidP="004F4F24">
      <w:pPr>
        <w:spacing w:before="120" w:after="120" w:line="271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3. </w:t>
      </w:r>
      <w:r w:rsidRPr="00F64E2A">
        <w:rPr>
          <w:rFonts w:ascii="Times New Roman" w:hAnsi="Times New Roman"/>
          <w:b/>
          <w:bCs/>
          <w:i/>
          <w:iCs/>
        </w:rPr>
        <w:t>Potwierdzam</w:t>
      </w:r>
      <w:r w:rsidRPr="00F11DE3">
        <w:rPr>
          <w:rFonts w:ascii="Times New Roman" w:hAnsi="Times New Roman"/>
          <w:i/>
          <w:iCs/>
        </w:rPr>
        <w:t xml:space="preserve">, że zapoznałam/em </w:t>
      </w:r>
      <w:r>
        <w:rPr>
          <w:rFonts w:ascii="Times New Roman" w:hAnsi="Times New Roman"/>
          <w:i/>
          <w:iCs/>
        </w:rPr>
        <w:t xml:space="preserve">się zapoznała się </w:t>
      </w:r>
      <w:r w:rsidRPr="00F11DE3">
        <w:rPr>
          <w:rFonts w:ascii="Times New Roman" w:hAnsi="Times New Roman"/>
          <w:i/>
          <w:iCs/>
        </w:rPr>
        <w:t>z treścią klauzuli informacyjnej dotyczącej przetwarzania</w:t>
      </w:r>
      <w:r>
        <w:rPr>
          <w:rFonts w:ascii="Times New Roman" w:hAnsi="Times New Roman"/>
          <w:i/>
          <w:iCs/>
        </w:rPr>
        <w:t xml:space="preserve"> danych osobowych, stanowiącej załącznik nr 2 do</w:t>
      </w:r>
      <w:r w:rsidRPr="00F11DE3">
        <w:rPr>
          <w:rFonts w:ascii="Times New Roman" w:hAnsi="Times New Roman"/>
          <w:i/>
          <w:iCs/>
        </w:rPr>
        <w:t xml:space="preserve"> Regulaminu.</w:t>
      </w:r>
    </w:p>
    <w:p w:rsidR="00D81E47" w:rsidRPr="004F4F24" w:rsidRDefault="00D81E47" w:rsidP="004F4F24">
      <w:pPr>
        <w:spacing w:before="120" w:after="120" w:line="271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4. </w:t>
      </w:r>
      <w:r w:rsidRPr="00491275">
        <w:rPr>
          <w:rFonts w:ascii="Times New Roman" w:hAnsi="Times New Roman"/>
          <w:b/>
          <w:bCs/>
          <w:i/>
          <w:iCs/>
        </w:rPr>
        <w:t xml:space="preserve">Wyrażam zgodę </w:t>
      </w:r>
      <w:r w:rsidRPr="00F11DE3">
        <w:rPr>
          <w:rFonts w:ascii="Times New Roman" w:hAnsi="Times New Roman"/>
          <w:i/>
          <w:iCs/>
        </w:rPr>
        <w:t xml:space="preserve"> na </w:t>
      </w:r>
      <w:r w:rsidRPr="006C0E5B">
        <w:rPr>
          <w:rFonts w:ascii="Times New Roman" w:hAnsi="Times New Roman"/>
          <w:i/>
          <w:iCs/>
        </w:rPr>
        <w:t>przetwarzanie przez Administratora</w:t>
      </w:r>
      <w:r w:rsidRPr="00F11DE3">
        <w:rPr>
          <w:rFonts w:ascii="Times New Roman" w:hAnsi="Times New Roman"/>
          <w:i/>
          <w:iCs/>
        </w:rPr>
        <w:t xml:space="preserve"> moich danych</w:t>
      </w:r>
      <w:r>
        <w:rPr>
          <w:rFonts w:ascii="Times New Roman" w:hAnsi="Times New Roman"/>
          <w:i/>
          <w:iCs/>
        </w:rPr>
        <w:t xml:space="preserve"> osobowych</w:t>
      </w:r>
      <w:r w:rsidRPr="00F11DE3">
        <w:rPr>
          <w:rFonts w:ascii="Times New Roman" w:hAnsi="Times New Roman"/>
          <w:i/>
          <w:iCs/>
        </w:rPr>
        <w:t xml:space="preserve"> / danych zgłoszonej przeze mnie osoby niepełnoletniej* oraz na podawanie do publicznej wiadomości mojego imienia i nazwiska </w:t>
      </w:r>
      <w:r>
        <w:rPr>
          <w:rFonts w:ascii="Times New Roman" w:hAnsi="Times New Roman"/>
          <w:i/>
          <w:iCs/>
        </w:rPr>
        <w:t>oraz wizerunku</w:t>
      </w:r>
      <w:r w:rsidRPr="00F11DE3">
        <w:rPr>
          <w:rFonts w:ascii="Times New Roman" w:hAnsi="Times New Roman"/>
          <w:i/>
          <w:iCs/>
        </w:rPr>
        <w:t xml:space="preserve"> / imienia i nazwiska </w:t>
      </w:r>
      <w:r>
        <w:rPr>
          <w:rFonts w:ascii="Times New Roman" w:hAnsi="Times New Roman"/>
          <w:i/>
          <w:iCs/>
        </w:rPr>
        <w:t>oraz wizerunku</w:t>
      </w:r>
      <w:r w:rsidRPr="00F11DE3">
        <w:rPr>
          <w:rFonts w:ascii="Times New Roman" w:hAnsi="Times New Roman"/>
          <w:i/>
          <w:iCs/>
        </w:rPr>
        <w:t xml:space="preserve"> zgłoszonej przeze mnie osoby niepełnoletniej*, w związku z udziałem w </w:t>
      </w:r>
      <w:r w:rsidRPr="00491275">
        <w:rPr>
          <w:rFonts w:ascii="Times New Roman" w:hAnsi="Times New Roman"/>
          <w:i/>
          <w:iCs/>
        </w:rPr>
        <w:t>konkursie „</w:t>
      </w:r>
      <w:r>
        <w:rPr>
          <w:rFonts w:ascii="Times New Roman" w:hAnsi="Times New Roman"/>
          <w:i/>
          <w:iCs/>
        </w:rPr>
        <w:t>MOJE DRZEWO–MOJA OPOWIEŚĆ</w:t>
      </w:r>
      <w:r w:rsidRPr="00491275">
        <w:rPr>
          <w:rFonts w:ascii="Times New Roman" w:hAnsi="Times New Roman"/>
          <w:i/>
          <w:iCs/>
        </w:rPr>
        <w:t xml:space="preserve"> we wszystkich ogłoszeniach, zapowiedziach</w:t>
      </w:r>
      <w:r>
        <w:rPr>
          <w:rFonts w:ascii="Times New Roman" w:hAnsi="Times New Roman"/>
          <w:i/>
          <w:iCs/>
        </w:rPr>
        <w:t>, publikacjach</w:t>
      </w:r>
      <w:r w:rsidRPr="00491275">
        <w:rPr>
          <w:rFonts w:ascii="Times New Roman" w:hAnsi="Times New Roman"/>
          <w:i/>
          <w:iCs/>
        </w:rPr>
        <w:t xml:space="preserve"> i informacjach o nim i jego wynikach</w:t>
      </w:r>
      <w:r>
        <w:rPr>
          <w:rFonts w:ascii="Times New Roman" w:hAnsi="Times New Roman"/>
          <w:i/>
          <w:iCs/>
        </w:rPr>
        <w:t xml:space="preserve"> w tym na</w:t>
      </w:r>
      <w:r w:rsidRPr="006C0E5B">
        <w:rPr>
          <w:rFonts w:ascii="Times New Roman" w:hAnsi="Times New Roman"/>
        </w:rPr>
        <w:t xml:space="preserve"> </w:t>
      </w:r>
      <w:r w:rsidRPr="006C0E5B">
        <w:rPr>
          <w:rFonts w:ascii="Times New Roman" w:hAnsi="Times New Roman"/>
          <w:i/>
          <w:iCs/>
        </w:rPr>
        <w:t>stronach internetowych organizatora tj. Powiatu Choszczeńskiego</w:t>
      </w:r>
      <w:r>
        <w:rPr>
          <w:rFonts w:ascii="Times New Roman" w:hAnsi="Times New Roman"/>
          <w:i/>
          <w:iCs/>
        </w:rPr>
        <w:t xml:space="preserve">, </w:t>
      </w:r>
      <w:r w:rsidRPr="006C0E5B">
        <w:rPr>
          <w:rFonts w:ascii="Times New Roman" w:hAnsi="Times New Roman"/>
          <w:i/>
          <w:iCs/>
        </w:rPr>
        <w:t>zgodnie z ustawą z dnia 10 maja 2018 r. o ochronie danych osobowych (tj. Dz. U. z 2019 r. poz. 1781)</w:t>
      </w:r>
    </w:p>
    <w:p w:rsidR="00D81E47" w:rsidRDefault="00D81E47" w:rsidP="004F4F24">
      <w:pPr>
        <w:suppressAutoHyphens/>
        <w:spacing w:before="120" w:after="0" w:line="240" w:lineRule="auto"/>
        <w:jc w:val="both"/>
        <w:rPr>
          <w:rFonts w:ascii="Times New Roman" w:hAnsi="Times New Roman"/>
          <w:b/>
          <w:bCs/>
        </w:rPr>
      </w:pPr>
      <w:r w:rsidRPr="00F11DE3">
        <w:rPr>
          <w:rFonts w:ascii="Times New Roman" w:hAnsi="Times New Roman"/>
          <w:b/>
          <w:bCs/>
        </w:rPr>
        <w:t xml:space="preserve">Podpisanie niniejszego oświadczenia jest równoznaczne z akceptacją Regulaminu konkursu. </w:t>
      </w:r>
    </w:p>
    <w:p w:rsidR="00D81E47" w:rsidRDefault="00D81E47" w:rsidP="00906163">
      <w:pPr>
        <w:spacing w:line="276" w:lineRule="auto"/>
        <w:jc w:val="right"/>
        <w:rPr>
          <w:rFonts w:cs="Calibri"/>
        </w:rPr>
      </w:pPr>
    </w:p>
    <w:p w:rsidR="00D81E47" w:rsidRDefault="00D81E47" w:rsidP="00906163">
      <w:pPr>
        <w:spacing w:line="276" w:lineRule="auto"/>
        <w:jc w:val="right"/>
        <w:rPr>
          <w:rFonts w:cs="Calibri"/>
        </w:rPr>
      </w:pPr>
    </w:p>
    <w:p w:rsidR="00D81E47" w:rsidRDefault="00D81E47" w:rsidP="00906163">
      <w:pPr>
        <w:spacing w:line="276" w:lineRule="auto"/>
        <w:rPr>
          <w:rFonts w:cs="Calibri"/>
        </w:rPr>
      </w:pPr>
    </w:p>
    <w:p w:rsidR="00D81E47" w:rsidRPr="00F547A4" w:rsidRDefault="00D81E47" w:rsidP="00537823">
      <w:pPr>
        <w:tabs>
          <w:tab w:val="left" w:pos="4065"/>
        </w:tabs>
        <w:jc w:val="both"/>
        <w:rPr>
          <w:rFonts w:ascii="Times New Roman" w:hAnsi="Times New Roman"/>
        </w:rPr>
      </w:pPr>
    </w:p>
    <w:p w:rsidR="00D81E47" w:rsidRPr="00F547A4" w:rsidRDefault="00D81E47" w:rsidP="00DE3CFB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  <w:r w:rsidRPr="00F547A4">
        <w:rPr>
          <w:rFonts w:ascii="Times New Roman" w:hAnsi="Times New Roman"/>
          <w:sz w:val="20"/>
          <w:szCs w:val="20"/>
        </w:rPr>
        <w:t>……………...……………………………………</w:t>
      </w:r>
    </w:p>
    <w:p w:rsidR="00D81E47" w:rsidRDefault="00D81E47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  <w:r w:rsidRPr="00F547A4">
        <w:rPr>
          <w:rFonts w:ascii="Times New Roman" w:hAnsi="Times New Roman"/>
          <w:sz w:val="20"/>
          <w:szCs w:val="20"/>
        </w:rPr>
        <w:t>data i podpis Uczestnika konkursu/</w:t>
      </w:r>
      <w:r w:rsidRPr="00F547A4">
        <w:rPr>
          <w:rFonts w:ascii="Times New Roman" w:hAnsi="Times New Roman"/>
          <w:sz w:val="20"/>
          <w:szCs w:val="20"/>
        </w:rPr>
        <w:br/>
        <w:t xml:space="preserve">Rodzica lub opiekuna prawnego </w:t>
      </w:r>
      <w:r w:rsidRPr="00F547A4">
        <w:rPr>
          <w:rFonts w:ascii="Times New Roman" w:hAnsi="Times New Roman"/>
          <w:sz w:val="20"/>
          <w:szCs w:val="20"/>
        </w:rPr>
        <w:br/>
        <w:t>w przypadku osoby niepełnoletniej</w:t>
      </w:r>
    </w:p>
    <w:p w:rsidR="00D81E47" w:rsidRDefault="00D81E47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D81E47" w:rsidRDefault="00D81E47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D81E47" w:rsidRDefault="00D81E47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D81E47" w:rsidRDefault="00D81E47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D81E47" w:rsidRDefault="00D81E47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D81E47" w:rsidRPr="005B1C77" w:rsidRDefault="00D81E47">
      <w:pPr>
        <w:rPr>
          <w:rFonts w:ascii="Times New Roman" w:hAnsi="Times New Roman"/>
          <w:i/>
          <w:iCs/>
          <w:sz w:val="20"/>
          <w:szCs w:val="20"/>
        </w:rPr>
      </w:pPr>
      <w:r w:rsidRPr="005B1C77">
        <w:rPr>
          <w:rFonts w:ascii="Times New Roman" w:hAnsi="Times New Roman"/>
          <w:i/>
          <w:iCs/>
          <w:sz w:val="20"/>
          <w:szCs w:val="20"/>
        </w:rPr>
        <w:t>*niepotrzebne skreślić</w:t>
      </w:r>
    </w:p>
    <w:sectPr w:rsidR="00D81E47" w:rsidRPr="005B1C77" w:rsidSect="00681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E47" w:rsidRDefault="00D81E47" w:rsidP="00F64E2A">
      <w:pPr>
        <w:spacing w:after="0" w:line="240" w:lineRule="auto"/>
      </w:pPr>
      <w:r>
        <w:separator/>
      </w:r>
    </w:p>
  </w:endnote>
  <w:endnote w:type="continuationSeparator" w:id="0">
    <w:p w:rsidR="00D81E47" w:rsidRDefault="00D81E47" w:rsidP="00F6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???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E47" w:rsidRDefault="00D81E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E47" w:rsidRDefault="00D81E47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D81E47" w:rsidRDefault="00D81E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E47" w:rsidRDefault="00D81E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E47" w:rsidRDefault="00D81E47" w:rsidP="00F64E2A">
      <w:pPr>
        <w:spacing w:after="0" w:line="240" w:lineRule="auto"/>
      </w:pPr>
      <w:r>
        <w:separator/>
      </w:r>
    </w:p>
  </w:footnote>
  <w:footnote w:type="continuationSeparator" w:id="0">
    <w:p w:rsidR="00D81E47" w:rsidRDefault="00D81E47" w:rsidP="00F64E2A">
      <w:pPr>
        <w:spacing w:after="0" w:line="240" w:lineRule="auto"/>
      </w:pPr>
      <w:r>
        <w:continuationSeparator/>
      </w:r>
    </w:p>
  </w:footnote>
  <w:footnote w:id="1">
    <w:p w:rsidR="00D81E47" w:rsidRDefault="00D81E47">
      <w:pPr>
        <w:pStyle w:val="FootnoteText"/>
      </w:pPr>
      <w:r>
        <w:rPr>
          <w:rStyle w:val="FootnoteReference"/>
        </w:rPr>
        <w:footnoteRef/>
      </w:r>
      <w:r>
        <w:t xml:space="preserve"> Jeśli dotyczy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E47" w:rsidRDefault="00D81E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E47" w:rsidRDefault="00D81E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E47" w:rsidRDefault="00D81E4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05AC6"/>
    <w:multiLevelType w:val="hybridMultilevel"/>
    <w:tmpl w:val="2E642ADA"/>
    <w:lvl w:ilvl="0" w:tplc="0415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">
    <w:nsid w:val="6B60214B"/>
    <w:multiLevelType w:val="hybridMultilevel"/>
    <w:tmpl w:val="EB06CB58"/>
    <w:lvl w:ilvl="0" w:tplc="0415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">
    <w:nsid w:val="6FDD4577"/>
    <w:multiLevelType w:val="multilevel"/>
    <w:tmpl w:val="44803A0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A91E3B"/>
    <w:multiLevelType w:val="hybridMultilevel"/>
    <w:tmpl w:val="90D6D428"/>
    <w:lvl w:ilvl="0" w:tplc="2494C2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C6B6B6E"/>
    <w:multiLevelType w:val="hybridMultilevel"/>
    <w:tmpl w:val="53986632"/>
    <w:lvl w:ilvl="0" w:tplc="57DE56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823"/>
    <w:rsid w:val="000502F9"/>
    <w:rsid w:val="00095866"/>
    <w:rsid w:val="000B1BED"/>
    <w:rsid w:val="00142766"/>
    <w:rsid w:val="00165DE1"/>
    <w:rsid w:val="00170ABB"/>
    <w:rsid w:val="00194B33"/>
    <w:rsid w:val="001A089E"/>
    <w:rsid w:val="00262ACE"/>
    <w:rsid w:val="002754C7"/>
    <w:rsid w:val="0029746A"/>
    <w:rsid w:val="002A01CD"/>
    <w:rsid w:val="00376D2B"/>
    <w:rsid w:val="003C1DAA"/>
    <w:rsid w:val="003E7395"/>
    <w:rsid w:val="0041238E"/>
    <w:rsid w:val="004462EF"/>
    <w:rsid w:val="004527A9"/>
    <w:rsid w:val="00491275"/>
    <w:rsid w:val="004F4F24"/>
    <w:rsid w:val="004F7E03"/>
    <w:rsid w:val="00521591"/>
    <w:rsid w:val="00537823"/>
    <w:rsid w:val="005503C3"/>
    <w:rsid w:val="00565715"/>
    <w:rsid w:val="005B1C77"/>
    <w:rsid w:val="005B1F2E"/>
    <w:rsid w:val="005B67CC"/>
    <w:rsid w:val="005C4944"/>
    <w:rsid w:val="00680288"/>
    <w:rsid w:val="006815A2"/>
    <w:rsid w:val="00695637"/>
    <w:rsid w:val="006C0E5B"/>
    <w:rsid w:val="006E21B8"/>
    <w:rsid w:val="006F082A"/>
    <w:rsid w:val="00704FDD"/>
    <w:rsid w:val="007C3748"/>
    <w:rsid w:val="007F3080"/>
    <w:rsid w:val="00877FDE"/>
    <w:rsid w:val="008D71D0"/>
    <w:rsid w:val="008E7815"/>
    <w:rsid w:val="00900887"/>
    <w:rsid w:val="00906163"/>
    <w:rsid w:val="0095245B"/>
    <w:rsid w:val="00971EC0"/>
    <w:rsid w:val="009E68EF"/>
    <w:rsid w:val="00A44583"/>
    <w:rsid w:val="00A65CFE"/>
    <w:rsid w:val="00B23E21"/>
    <w:rsid w:val="00B44FD5"/>
    <w:rsid w:val="00B7209E"/>
    <w:rsid w:val="00C43D00"/>
    <w:rsid w:val="00C53412"/>
    <w:rsid w:val="00D1444A"/>
    <w:rsid w:val="00D15D8E"/>
    <w:rsid w:val="00D21524"/>
    <w:rsid w:val="00D81E47"/>
    <w:rsid w:val="00DE3CFB"/>
    <w:rsid w:val="00E129CE"/>
    <w:rsid w:val="00E222EF"/>
    <w:rsid w:val="00EA15C1"/>
    <w:rsid w:val="00EB6C0F"/>
    <w:rsid w:val="00F11DE3"/>
    <w:rsid w:val="00F547A4"/>
    <w:rsid w:val="00F60A3F"/>
    <w:rsid w:val="00F611FE"/>
    <w:rsid w:val="00F64E2A"/>
    <w:rsid w:val="00F84BD7"/>
    <w:rsid w:val="00FF2C8E"/>
    <w:rsid w:val="00FF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37823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7823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7823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37823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37823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37823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3782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3782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3782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3782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7823"/>
    <w:rPr>
      <w:rFonts w:ascii="Calibri Light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37823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37823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37823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37823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3782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37823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3782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3782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53782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537823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3782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37823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537823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537823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537823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537823"/>
    <w:rPr>
      <w:rFonts w:cs="Times New Roman"/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3782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537823"/>
    <w:rPr>
      <w:rFonts w:cs="Times New Roman"/>
      <w:i/>
      <w:iCs/>
      <w:color w:val="2F5496"/>
    </w:rPr>
  </w:style>
  <w:style w:type="character" w:styleId="IntenseReference">
    <w:name w:val="Intense Reference"/>
    <w:basedOn w:val="DefaultParagraphFont"/>
    <w:uiPriority w:val="99"/>
    <w:qFormat/>
    <w:rsid w:val="00537823"/>
    <w:rPr>
      <w:rFonts w:cs="Times New Roman"/>
      <w:b/>
      <w:bCs/>
      <w:smallCaps/>
      <w:color w:val="2F5496"/>
      <w:spacing w:val="5"/>
    </w:rPr>
  </w:style>
  <w:style w:type="character" w:styleId="CommentReference">
    <w:name w:val="annotation reference"/>
    <w:basedOn w:val="DefaultParagraphFont"/>
    <w:uiPriority w:val="99"/>
    <w:semiHidden/>
    <w:rsid w:val="00194B3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4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94B3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94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94B33"/>
    <w:rPr>
      <w:b/>
      <w:bCs/>
    </w:rPr>
  </w:style>
  <w:style w:type="paragraph" w:customStyle="1" w:styleId="ZnakZnak1">
    <w:name w:val="Znak Znak1"/>
    <w:basedOn w:val="Normal"/>
    <w:uiPriority w:val="99"/>
    <w:rsid w:val="00906163"/>
    <w:pPr>
      <w:spacing w:after="0" w:line="240" w:lineRule="auto"/>
    </w:pPr>
    <w:rPr>
      <w:rFonts w:ascii="Times New Roman" w:eastAsia="Batang" w:hAnsi="Times New Roman"/>
      <w:kern w:val="0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rsid w:val="00F64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64E2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64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64E2A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4F4F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kern w:val="2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locked/>
    <w:rsid w:val="004F4F2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</Pages>
  <Words>433</Words>
  <Characters>2599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Siembida</dc:creator>
  <cp:keywords/>
  <dc:description/>
  <cp:lastModifiedBy>Monika Szopińska</cp:lastModifiedBy>
  <cp:revision>12</cp:revision>
  <dcterms:created xsi:type="dcterms:W3CDTF">2026-03-16T11:31:00Z</dcterms:created>
  <dcterms:modified xsi:type="dcterms:W3CDTF">2026-03-27T09:40:00Z</dcterms:modified>
</cp:coreProperties>
</file>